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54EE6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87" name="Picture 86" descr="1998 December-January-February 199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8" name="Picture 87" descr="1998 December-January-February 199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9" name="Picture 88" descr="1998 December-January-February 1999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0" name="Picture 89" descr="1998 December-January-February 1999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1" name="Picture 90" descr="1998 December-January-February 1999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2" name="Picture 91" descr="1998 December-January-February 1999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3" name="Picture 92" descr="1998 December-January-February 1999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94" name="Picture 93" descr="1998 December-January-February 1999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December-January-February 1999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F5941"/>
    <w:rsid w:val="00200E9C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611B4C"/>
    <w:rsid w:val="00642F3D"/>
    <w:rsid w:val="00697F1E"/>
    <w:rsid w:val="006D0422"/>
    <w:rsid w:val="007873B8"/>
    <w:rsid w:val="00906884"/>
    <w:rsid w:val="009B1CF8"/>
    <w:rsid w:val="00A10B2B"/>
    <w:rsid w:val="00B27E26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2017-11-24T14:16:00Z</dcterms:created>
  <dcterms:modified xsi:type="dcterms:W3CDTF">2017-11-24T14:18:00Z</dcterms:modified>
</cp:coreProperties>
</file>